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2C" w:rsidRDefault="00AF352C" w:rsidP="00AF352C">
      <w:pPr>
        <w:pStyle w:val="NoSpacing"/>
        <w:rPr>
          <w:rFonts w:ascii="Comic Sans MS" w:hAnsi="Comic Sans MS"/>
        </w:rPr>
      </w:pPr>
    </w:p>
    <w:p w:rsidR="00AF352C" w:rsidRDefault="00AF352C" w:rsidP="00AF352C">
      <w:pPr>
        <w:pStyle w:val="NoSpacing"/>
        <w:rPr>
          <w:rFonts w:ascii="Comic Sans MS" w:hAnsi="Comic Sans MS"/>
        </w:rPr>
      </w:pPr>
    </w:p>
    <w:p w:rsidR="007D75E5" w:rsidRPr="00E01D3B" w:rsidRDefault="00E01D3B" w:rsidP="00AF352C">
      <w:pPr>
        <w:pStyle w:val="NoSpacing"/>
        <w:rPr>
          <w:rFonts w:ascii="CCW Cursive Writing 1" w:hAnsi="CCW Cursive Writing 1"/>
          <w:b/>
        </w:rPr>
      </w:pPr>
      <w:r w:rsidRPr="00E01D3B">
        <w:rPr>
          <w:rFonts w:ascii="CCW Cursive Writing 1" w:hAnsi="CCW Cursive Writing 1"/>
          <w:b/>
        </w:rPr>
        <w:t>Year 5 and Year 6</w:t>
      </w:r>
      <w:r w:rsidR="002159D1">
        <w:rPr>
          <w:rFonts w:ascii="CCW Cursive Writing 1" w:hAnsi="CCW Cursive Writing 1"/>
          <w:b/>
        </w:rPr>
        <w:t xml:space="preserve"> word list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3600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3171"/>
        <w:gridCol w:w="2951"/>
        <w:gridCol w:w="2294"/>
      </w:tblGrid>
      <w:tr w:rsidR="00AF352C" w:rsidRPr="00BE0790" w:rsidTr="00AF352C">
        <w:tc>
          <w:tcPr>
            <w:tcW w:w="2607" w:type="dxa"/>
          </w:tcPr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accommodate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accompany according  </w:t>
            </w:r>
          </w:p>
          <w:p w:rsidR="00AF352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achieve 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aggressive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amateur ancient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apparent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appreciate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attached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available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average</w:t>
            </w:r>
          </w:p>
          <w:p w:rsidR="00AF352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awkward</w:t>
            </w:r>
          </w:p>
          <w:p w:rsidR="00AF352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bargain </w:t>
            </w:r>
          </w:p>
          <w:p w:rsidR="00AF352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bruise</w:t>
            </w:r>
          </w:p>
          <w:p w:rsidR="00AF352C" w:rsidRPr="002B715C" w:rsidRDefault="00AF352C" w:rsidP="00AF352C">
            <w:pPr>
              <w:pStyle w:val="Default"/>
              <w:ind w:left="358" w:hanging="358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category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cemetery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6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committee communicate c</w:t>
            </w:r>
            <w:r>
              <w:rPr>
                <w:rFonts w:ascii="CCW Cursive Writing 1" w:hAnsi="CCW Cursive Writing 1"/>
                <w:sz w:val="20"/>
                <w:szCs w:val="20"/>
              </w:rPr>
              <w:t>ommunity competition conscience conscious</w:t>
            </w: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 controversy convenience correspond</w:t>
            </w:r>
          </w:p>
        </w:tc>
        <w:tc>
          <w:tcPr>
            <w:tcW w:w="3171" w:type="dxa"/>
          </w:tcPr>
          <w:p w:rsidR="00AF352C" w:rsidRDefault="00C81648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c</w:t>
            </w:r>
            <w:r w:rsidR="00AF352C">
              <w:rPr>
                <w:rFonts w:ascii="CCW Cursive Writing 1" w:hAnsi="CCW Cursive Writing 1"/>
                <w:sz w:val="20"/>
                <w:szCs w:val="20"/>
              </w:rPr>
              <w:t>riticise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(critic + </w:t>
            </w:r>
            <w:proofErr w:type="spellStart"/>
            <w:r w:rsidRPr="002B715C">
              <w:rPr>
                <w:rFonts w:ascii="CCW Cursive Writing 1" w:hAnsi="CCW Cursive Writing 1"/>
                <w:sz w:val="20"/>
                <w:szCs w:val="20"/>
              </w:rPr>
              <w:t>ise</w:t>
            </w:r>
            <w:proofErr w:type="spellEnd"/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) curiosity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definite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desperate determined develop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dictionary disastrous embarrass environment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equip (–</w:t>
            </w:r>
            <w:proofErr w:type="spellStart"/>
            <w:r w:rsidRPr="002B715C">
              <w:rPr>
                <w:rFonts w:ascii="CCW Cursive Writing 1" w:hAnsi="CCW Cursive Writing 1"/>
                <w:sz w:val="20"/>
                <w:szCs w:val="20"/>
              </w:rPr>
              <w:t>ped</w:t>
            </w:r>
            <w:proofErr w:type="spellEnd"/>
            <w:r w:rsidRPr="002B715C">
              <w:rPr>
                <w:rFonts w:ascii="CCW Cursive Writing 1" w:hAnsi="CCW Cursive Writing 1"/>
                <w:sz w:val="20"/>
                <w:szCs w:val="20"/>
              </w:rPr>
              <w:t>, –</w:t>
            </w:r>
            <w:proofErr w:type="spellStart"/>
            <w:r w:rsidRPr="002B715C">
              <w:rPr>
                <w:rFonts w:ascii="CCW Cursive Writing 1" w:hAnsi="CCW Cursive Writing 1"/>
                <w:sz w:val="20"/>
                <w:szCs w:val="20"/>
              </w:rPr>
              <w:t>ment</w:t>
            </w:r>
            <w:proofErr w:type="spellEnd"/>
            <w:r w:rsidRPr="002B715C">
              <w:rPr>
                <w:rFonts w:ascii="CCW Cursive Writing 1" w:hAnsi="CCW Cursive Writing 1"/>
                <w:sz w:val="20"/>
                <w:szCs w:val="20"/>
              </w:rPr>
              <w:t>) especially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exaggerate excellent existence explanation familiar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foreign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forty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frequently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government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guarantee </w:t>
            </w:r>
          </w:p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harass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hindrance identity </w:t>
            </w:r>
          </w:p>
        </w:tc>
        <w:tc>
          <w:tcPr>
            <w:tcW w:w="2951" w:type="dxa"/>
          </w:tcPr>
          <w:p w:rsidR="00AF352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immediate(</w:t>
            </w:r>
            <w:proofErr w:type="spellStart"/>
            <w:r w:rsidRPr="002B715C">
              <w:rPr>
                <w:rFonts w:ascii="CCW Cursive Writing 1" w:hAnsi="CCW Cursive Writing 1"/>
                <w:sz w:val="20"/>
                <w:szCs w:val="20"/>
              </w:rPr>
              <w:t>ly</w:t>
            </w:r>
            <w:proofErr w:type="spellEnd"/>
            <w:r w:rsidRPr="002B715C">
              <w:rPr>
                <w:rFonts w:ascii="CCW Cursive Writing 1" w:hAnsi="CCW Cursive Writing 1"/>
                <w:sz w:val="20"/>
                <w:szCs w:val="20"/>
              </w:rPr>
              <w:t>)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individual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interfere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interrupt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language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leisure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lightning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marvellous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mischievous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muscle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necessary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neighbour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nuisance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occupy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occur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opportunity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parliament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persuade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physical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prejudice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privilege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profession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programme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pronunciation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queue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recognise </w:t>
            </w:r>
          </w:p>
          <w:p w:rsidR="00AF352C" w:rsidRPr="002B715C" w:rsidRDefault="00AF352C" w:rsidP="00AF352C">
            <w:pPr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recommend</w:t>
            </w:r>
          </w:p>
        </w:tc>
        <w:tc>
          <w:tcPr>
            <w:tcW w:w="2294" w:type="dxa"/>
          </w:tcPr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relevant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restaurant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rhyme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rhythm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sacrifice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secretary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shoulder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signature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sincere(</w:t>
            </w:r>
            <w:proofErr w:type="spellStart"/>
            <w:r w:rsidRPr="002B715C">
              <w:rPr>
                <w:rFonts w:ascii="CCW Cursive Writing 1" w:hAnsi="CCW Cursive Writing 1"/>
                <w:sz w:val="20"/>
                <w:szCs w:val="20"/>
              </w:rPr>
              <w:t>ly</w:t>
            </w:r>
            <w:proofErr w:type="spellEnd"/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)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soldier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stomach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sufficient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suggest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symbol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system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temperature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thorough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twelfth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variety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vegetable </w:t>
            </w:r>
          </w:p>
          <w:p w:rsidR="00AF352C" w:rsidRPr="002B715C" w:rsidRDefault="00AF352C" w:rsidP="00AF352C">
            <w:pPr>
              <w:pStyle w:val="Default"/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 xml:space="preserve">vehicle </w:t>
            </w:r>
          </w:p>
          <w:p w:rsidR="00AF352C" w:rsidRPr="002B715C" w:rsidRDefault="00AF352C" w:rsidP="00AF352C">
            <w:pPr>
              <w:rPr>
                <w:rFonts w:ascii="CCW Cursive Writing 1" w:hAnsi="CCW Cursive Writing 1"/>
                <w:sz w:val="20"/>
                <w:szCs w:val="20"/>
              </w:rPr>
            </w:pPr>
            <w:r w:rsidRPr="002B715C">
              <w:rPr>
                <w:rFonts w:ascii="CCW Cursive Writing 1" w:hAnsi="CCW Cursive Writing 1"/>
                <w:sz w:val="20"/>
                <w:szCs w:val="20"/>
              </w:rPr>
              <w:t>yacht</w:t>
            </w:r>
          </w:p>
        </w:tc>
      </w:tr>
    </w:tbl>
    <w:p w:rsidR="007D75E5" w:rsidRPr="007D75E5" w:rsidRDefault="007D75E5" w:rsidP="007D75E5">
      <w:pPr>
        <w:rPr>
          <w:rFonts w:ascii="CCW Cursive Writing 10" w:hAnsi="CCW Cursive Writing 10"/>
          <w:sz w:val="24"/>
          <w:szCs w:val="24"/>
        </w:rPr>
      </w:pPr>
    </w:p>
    <w:sectPr w:rsidR="007D75E5" w:rsidRPr="007D75E5" w:rsidSect="00AF352C">
      <w:pgSz w:w="11906" w:h="16838"/>
      <w:pgMar w:top="284" w:right="849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altName w:val="CCW Cursive Writing 1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E5"/>
    <w:rsid w:val="002159D1"/>
    <w:rsid w:val="00310A04"/>
    <w:rsid w:val="00337566"/>
    <w:rsid w:val="007D75E5"/>
    <w:rsid w:val="0086499B"/>
    <w:rsid w:val="009300CF"/>
    <w:rsid w:val="00AF352C"/>
    <w:rsid w:val="00C81648"/>
    <w:rsid w:val="00D64705"/>
    <w:rsid w:val="00E0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AF35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AF35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41241FDA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2017-07-17T12:11:00Z</cp:lastPrinted>
  <dcterms:created xsi:type="dcterms:W3CDTF">2017-08-25T08:41:00Z</dcterms:created>
  <dcterms:modified xsi:type="dcterms:W3CDTF">2017-08-25T08:42:00Z</dcterms:modified>
</cp:coreProperties>
</file>